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A76328" w14:textId="77777777" w:rsidR="00545DFF" w:rsidRDefault="002E6338" w:rsidP="00494622">
      <w:pPr>
        <w:jc w:val="center"/>
      </w:pPr>
      <w:r w:rsidRPr="002E6338">
        <w:t>Design a Model Irrigation System</w:t>
      </w:r>
      <w:r w:rsidR="00F704CC">
        <w:br/>
      </w:r>
    </w:p>
    <w:p w14:paraId="6D93D3DD" w14:textId="50CE2C50" w:rsidR="00494622" w:rsidRPr="00494622" w:rsidRDefault="00494622" w:rsidP="00494622">
      <w:pPr>
        <w:rPr>
          <w:b w:val="0"/>
        </w:rPr>
      </w:pPr>
      <w:r>
        <w:rPr>
          <w:b w:val="0"/>
        </w:rPr>
        <w:t>Instructions: As a group, read the</w:t>
      </w:r>
      <w:r w:rsidR="00BA48D7">
        <w:rPr>
          <w:b w:val="0"/>
        </w:rPr>
        <w:t xml:space="preserve"> following</w:t>
      </w:r>
      <w:r>
        <w:rPr>
          <w:b w:val="0"/>
        </w:rPr>
        <w:t xml:space="preserve"> information aloud</w:t>
      </w:r>
      <w:r w:rsidR="00BA48D7">
        <w:rPr>
          <w:b w:val="0"/>
        </w:rPr>
        <w:t>.</w:t>
      </w:r>
      <w:r>
        <w:rPr>
          <w:b w:val="0"/>
        </w:rPr>
        <w:t xml:space="preserve"> </w:t>
      </w:r>
    </w:p>
    <w:p w14:paraId="5B33B96C" w14:textId="77777777" w:rsidR="002E6338" w:rsidRDefault="002E6338" w:rsidP="00715CA2">
      <w:pPr>
        <w:shd w:val="clear" w:color="auto" w:fill="D9D9D9" w:themeFill="background1" w:themeFillShade="D9"/>
      </w:pPr>
      <w:r>
        <w:t xml:space="preserve">Did you know? </w:t>
      </w:r>
    </w:p>
    <w:p w14:paraId="6A5D530D" w14:textId="4E755047" w:rsidR="002E6338" w:rsidRDefault="002E6338" w:rsidP="00715CA2">
      <w:pPr>
        <w:pStyle w:val="Paragraph"/>
        <w:shd w:val="clear" w:color="auto" w:fill="D9D9D9" w:themeFill="background1" w:themeFillShade="D9"/>
      </w:pPr>
      <w:r w:rsidRPr="002E6338">
        <w:t xml:space="preserve">Nevada is one of the premier garlic growing areas in the world. </w:t>
      </w:r>
      <w:r>
        <w:t>It’s proven to be an ideal crop for Northern Nevada,</w:t>
      </w:r>
      <w:r w:rsidR="00BA48D7">
        <w:t xml:space="preserve"> because</w:t>
      </w:r>
      <w:r>
        <w:t xml:space="preserve"> </w:t>
      </w:r>
      <w:r w:rsidR="00715CA2">
        <w:t>it will</w:t>
      </w:r>
      <w:r w:rsidRPr="002E6338">
        <w:t xml:space="preserve"> thrive </w:t>
      </w:r>
      <w:r w:rsidR="00715CA2">
        <w:t xml:space="preserve">despite </w:t>
      </w:r>
      <w:r w:rsidRPr="002E6338">
        <w:t xml:space="preserve">temperature extremes, low amounts of precipitation, and dry, rocky soil. </w:t>
      </w:r>
      <w:r w:rsidR="00715CA2">
        <w:t xml:space="preserve">Most of the garlic grown in Nevada is sold as garlic seed. Garlic cloves are actually </w:t>
      </w:r>
      <w:proofErr w:type="gramStart"/>
      <w:r w:rsidR="00715CA2">
        <w:t>seeds</w:t>
      </w:r>
      <w:proofErr w:type="gramEnd"/>
      <w:r w:rsidR="00715CA2">
        <w:t xml:space="preserve">. The garlic you buy at the market generally has spent two seasons in the ground – the first resulting in small bulbs that were broken apart into seeds, and the second season, when those replanted cloves produced firm garlic bulbs that wind up as an ingredient in some of your favorite foods. Over 1000 acres of garlic seeds are grown in Nevada each year and sold </w:t>
      </w:r>
      <w:r w:rsidRPr="002E6338">
        <w:t>all over the United Sates and the world.</w:t>
      </w:r>
    </w:p>
    <w:p w14:paraId="19480C5E" w14:textId="77777777" w:rsidR="00715CA2" w:rsidRDefault="00715CA2" w:rsidP="00715CA2">
      <w:pPr>
        <w:pStyle w:val="Paragraph"/>
        <w:shd w:val="clear" w:color="auto" w:fill="D9D9D9" w:themeFill="background1" w:themeFillShade="D9"/>
      </w:pPr>
    </w:p>
    <w:p w14:paraId="7C0F222D" w14:textId="77777777" w:rsidR="00715CA2" w:rsidRDefault="006A10A3" w:rsidP="00715CA2">
      <w:pPr>
        <w:pStyle w:val="Paragraph"/>
        <w:shd w:val="clear" w:color="auto" w:fill="D9D9D9" w:themeFill="background1" w:themeFillShade="D9"/>
      </w:pPr>
      <w:r>
        <w:rPr>
          <w:noProof/>
        </w:rPr>
        <w:drawing>
          <wp:anchor distT="0" distB="0" distL="114300" distR="114300" simplePos="0" relativeHeight="251659264" behindDoc="1" locked="0" layoutInCell="1" allowOverlap="1" wp14:anchorId="73BBB6FB" wp14:editId="0367C1E9">
            <wp:simplePos x="0" y="0"/>
            <wp:positionH relativeFrom="column">
              <wp:posOffset>2999740</wp:posOffset>
            </wp:positionH>
            <wp:positionV relativeFrom="paragraph">
              <wp:posOffset>629920</wp:posOffset>
            </wp:positionV>
            <wp:extent cx="3115310" cy="1533525"/>
            <wp:effectExtent l="0" t="0" r="8890" b="9525"/>
            <wp:wrapTight wrapText="bothSides">
              <wp:wrapPolygon edited="0">
                <wp:start x="0" y="0"/>
                <wp:lineTo x="0" y="21466"/>
                <wp:lineTo x="21530" y="21466"/>
                <wp:lineTo x="2153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15310" cy="15335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3E86AB89" wp14:editId="4F6F80D5">
            <wp:simplePos x="0" y="0"/>
            <wp:positionH relativeFrom="column">
              <wp:posOffset>-180975</wp:posOffset>
            </wp:positionH>
            <wp:positionV relativeFrom="paragraph">
              <wp:posOffset>611505</wp:posOffset>
            </wp:positionV>
            <wp:extent cx="3141980" cy="1543050"/>
            <wp:effectExtent l="0" t="0" r="1270" b="0"/>
            <wp:wrapTight wrapText="bothSides">
              <wp:wrapPolygon edited="0">
                <wp:start x="0" y="0"/>
                <wp:lineTo x="0" y="21333"/>
                <wp:lineTo x="21478" y="21333"/>
                <wp:lineTo x="2147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41980" cy="1543050"/>
                    </a:xfrm>
                    <a:prstGeom prst="rect">
                      <a:avLst/>
                    </a:prstGeom>
                  </pic:spPr>
                </pic:pic>
              </a:graphicData>
            </a:graphic>
            <wp14:sizeRelH relativeFrom="page">
              <wp14:pctWidth>0</wp14:pctWidth>
            </wp14:sizeRelH>
            <wp14:sizeRelV relativeFrom="page">
              <wp14:pctHeight>0</wp14:pctHeight>
            </wp14:sizeRelV>
          </wp:anchor>
        </w:drawing>
      </w:r>
      <w:r w:rsidR="00715CA2">
        <w:t xml:space="preserve">Garlic is planted in rows, 2 to 4 inches apart and 2 inches deep. Rows are spaced 10 to 14 inches </w:t>
      </w:r>
      <w:r>
        <w:t>apart. As the seed grows a shoot will poke through the soil. During the growing season the shoots can grow to stand a few feet high.</w:t>
      </w:r>
    </w:p>
    <w:p w14:paraId="6B9F02BE" w14:textId="77777777" w:rsidR="002E6338" w:rsidRDefault="00E7243E" w:rsidP="00E7243E">
      <w:pPr>
        <w:pStyle w:val="Paragraph"/>
        <w:rPr>
          <w:sz w:val="20"/>
        </w:rPr>
      </w:pPr>
      <w:r w:rsidRPr="00E7243E">
        <w:rPr>
          <w:sz w:val="20"/>
        </w:rPr>
        <w:t>Photo source: Nevada Department of Agriculture</w:t>
      </w:r>
    </w:p>
    <w:p w14:paraId="4E393087" w14:textId="77777777" w:rsidR="00E7243E" w:rsidRDefault="00E7243E" w:rsidP="00E7243E">
      <w:pPr>
        <w:pStyle w:val="Paragraph"/>
      </w:pPr>
    </w:p>
    <w:p w14:paraId="03078E7A" w14:textId="77777777" w:rsidR="00EF2068" w:rsidRDefault="00EF2068" w:rsidP="00E7243E">
      <w:pPr>
        <w:pStyle w:val="Paragraph"/>
      </w:pPr>
    </w:p>
    <w:p w14:paraId="53F19338" w14:textId="77777777" w:rsidR="002E6338" w:rsidRDefault="002E6338" w:rsidP="00E70CCC">
      <w:r>
        <w:t>Scenario:</w:t>
      </w:r>
    </w:p>
    <w:p w14:paraId="75A9AE53" w14:textId="77777777" w:rsidR="002E6338" w:rsidRDefault="002E6338" w:rsidP="00715CA2">
      <w:pPr>
        <w:pStyle w:val="Paragraph"/>
      </w:pPr>
      <w:r>
        <w:t xml:space="preserve">Jane lives in the Nevada suburbs. Next to her house is a ½ acre piece of land owned by her elderly neighbor. He used to have a large garden, but the land hasn’t been used in over a decade. Jane has talked with the neighbor about renting the land for a small fee and growing </w:t>
      </w:r>
      <w:r w:rsidR="006A10A3">
        <w:t xml:space="preserve">garlic for seed. She plans to sell her garlic seed at local Farmer’s Markets to those who want to grow garlic at home. Jane is trying to determine the best method to irrigate her ½ acre of garlic seed and is looking for creative engineering designs. </w:t>
      </w:r>
    </w:p>
    <w:p w14:paraId="099194FA" w14:textId="77777777" w:rsidR="00715CA2" w:rsidRDefault="00715CA2" w:rsidP="00E70CCC"/>
    <w:p w14:paraId="310CE0CF" w14:textId="77777777" w:rsidR="00494622" w:rsidRDefault="00494622" w:rsidP="00E70CCC"/>
    <w:p w14:paraId="5619428F" w14:textId="77777777" w:rsidR="00E70CCC" w:rsidRDefault="00F704CC" w:rsidP="00E70CCC">
      <w:r>
        <w:t xml:space="preserve">Instructions: </w:t>
      </w:r>
    </w:p>
    <w:p w14:paraId="221B4E3A" w14:textId="77777777" w:rsidR="006A10A3" w:rsidRDefault="00B020E1" w:rsidP="006A10A3">
      <w:pPr>
        <w:pStyle w:val="Paragraph"/>
      </w:pPr>
      <w:r>
        <w:t xml:space="preserve">You are a team of agricultural </w:t>
      </w:r>
      <w:r w:rsidR="006A10A3">
        <w:t>engineers given the challenge of developing an irrigation system that will distribute water to the small garlic field. How you accomplish the task is up to your team!</w:t>
      </w:r>
    </w:p>
    <w:p w14:paraId="0C94DE97" w14:textId="77777777" w:rsidR="00494622" w:rsidRDefault="00494622" w:rsidP="006A10A3">
      <w:pPr>
        <w:pStyle w:val="Paragraph"/>
      </w:pPr>
    </w:p>
    <w:p w14:paraId="462C0053" w14:textId="77777777" w:rsidR="00494622" w:rsidRPr="00494B21" w:rsidRDefault="00494622" w:rsidP="006A10A3">
      <w:pPr>
        <w:pStyle w:val="Paragraph"/>
        <w:rPr>
          <w:sz w:val="18"/>
        </w:rPr>
      </w:pPr>
    </w:p>
    <w:p w14:paraId="21155635" w14:textId="77777777" w:rsidR="00494622" w:rsidRPr="00494B21" w:rsidRDefault="00494B21" w:rsidP="006A10A3">
      <w:pPr>
        <w:pStyle w:val="Paragraph"/>
        <w:rPr>
          <w:sz w:val="20"/>
        </w:rPr>
      </w:pPr>
      <w:r w:rsidRPr="00494B21">
        <w:rPr>
          <w:sz w:val="20"/>
        </w:rPr>
        <w:t xml:space="preserve">Note: </w:t>
      </w:r>
      <w:r w:rsidR="00E7243E">
        <w:rPr>
          <w:sz w:val="20"/>
        </w:rPr>
        <w:t>Worksheet a</w:t>
      </w:r>
      <w:r w:rsidRPr="00494B21">
        <w:rPr>
          <w:sz w:val="20"/>
        </w:rPr>
        <w:t xml:space="preserve">dapted from Irrigation Ideas Developed by IEEE as part of Try Engineering. </w:t>
      </w:r>
      <w:hyperlink r:id="rId9" w:history="1">
        <w:r w:rsidRPr="00494B21">
          <w:rPr>
            <w:rStyle w:val="Hyperlink"/>
            <w:sz w:val="20"/>
          </w:rPr>
          <w:t>www.tryengineering.org</w:t>
        </w:r>
      </w:hyperlink>
      <w:r w:rsidRPr="00494B21">
        <w:rPr>
          <w:sz w:val="20"/>
        </w:rPr>
        <w:t xml:space="preserve"> </w:t>
      </w:r>
    </w:p>
    <w:p w14:paraId="4A98F1DD" w14:textId="77777777" w:rsidR="00494B21" w:rsidRDefault="00494B21" w:rsidP="00494622">
      <w:pPr>
        <w:tabs>
          <w:tab w:val="left" w:pos="240"/>
          <w:tab w:val="center" w:pos="4680"/>
        </w:tabs>
      </w:pPr>
    </w:p>
    <w:p w14:paraId="6883977B" w14:textId="77777777" w:rsidR="00494622" w:rsidRPr="00BD6301" w:rsidRDefault="00494622" w:rsidP="00494622">
      <w:pPr>
        <w:tabs>
          <w:tab w:val="left" w:pos="240"/>
          <w:tab w:val="center" w:pos="4680"/>
        </w:tabs>
      </w:pPr>
      <w:r>
        <w:t>Team Member Names</w:t>
      </w:r>
      <w:r w:rsidRPr="00BD6301">
        <w:t>_______________________</w:t>
      </w:r>
      <w:r>
        <w:t>____________</w:t>
      </w:r>
      <w:r w:rsidRPr="00BD6301">
        <w:t xml:space="preserve"> Date</w:t>
      </w:r>
      <w:r>
        <w:t xml:space="preserve"> _________</w:t>
      </w:r>
    </w:p>
    <w:p w14:paraId="1B572E9D" w14:textId="77777777" w:rsidR="00494622" w:rsidRDefault="00494622" w:rsidP="006A10A3">
      <w:pPr>
        <w:pStyle w:val="Paragraph"/>
      </w:pPr>
    </w:p>
    <w:p w14:paraId="7AA40A35" w14:textId="77777777" w:rsidR="00494622" w:rsidRDefault="006A10A3" w:rsidP="00494622">
      <w:r>
        <w:t xml:space="preserve">Planning Phase </w:t>
      </w:r>
    </w:p>
    <w:p w14:paraId="022896E8" w14:textId="76A6044F" w:rsidR="006A10A3" w:rsidRDefault="006A10A3" w:rsidP="00494622">
      <w:pPr>
        <w:pStyle w:val="Paragraph"/>
      </w:pPr>
      <w:r>
        <w:t xml:space="preserve">As a team discuss </w:t>
      </w:r>
      <w:r w:rsidR="00494622">
        <w:t>design ideas. Consider 1) where do you want the water applied, 2) the layout of the field</w:t>
      </w:r>
      <w:r w:rsidR="00BA48D7">
        <w:t xml:space="preserve"> (distance between rows and plants)</w:t>
      </w:r>
      <w:r w:rsidR="00494622">
        <w:t xml:space="preserve">. Come up with a plan and draw your design in the box below. Be sure to indicate the materials you plan to use. </w:t>
      </w:r>
    </w:p>
    <w:p w14:paraId="6A31FB4D" w14:textId="77777777" w:rsidR="00494622" w:rsidRDefault="00413291" w:rsidP="00413291">
      <w:pPr>
        <w:jc w:val="center"/>
      </w:pPr>
      <w:r>
        <w:t>Design Sketch</w:t>
      </w:r>
    </w:p>
    <w:p w14:paraId="1A829B95" w14:textId="77777777" w:rsidR="00494622" w:rsidRDefault="00494622" w:rsidP="00494622">
      <w:pPr>
        <w:pStyle w:val="Paragraph"/>
      </w:pPr>
      <w:r>
        <w:rPr>
          <w:noProof/>
        </w:rPr>
        <mc:AlternateContent>
          <mc:Choice Requires="wps">
            <w:drawing>
              <wp:anchor distT="0" distB="0" distL="114300" distR="114300" simplePos="0" relativeHeight="251660288" behindDoc="0" locked="0" layoutInCell="1" allowOverlap="1" wp14:anchorId="03AE51F6" wp14:editId="518AF108">
                <wp:simplePos x="0" y="0"/>
                <wp:positionH relativeFrom="column">
                  <wp:posOffset>9525</wp:posOffset>
                </wp:positionH>
                <wp:positionV relativeFrom="paragraph">
                  <wp:posOffset>24765</wp:posOffset>
                </wp:positionV>
                <wp:extent cx="5991225" cy="5181600"/>
                <wp:effectExtent l="0" t="0" r="28575" b="19050"/>
                <wp:wrapNone/>
                <wp:docPr id="6" name="Rectangle 6"/>
                <wp:cNvGraphicFramePr/>
                <a:graphic xmlns:a="http://schemas.openxmlformats.org/drawingml/2006/main">
                  <a:graphicData uri="http://schemas.microsoft.com/office/word/2010/wordprocessingShape">
                    <wps:wsp>
                      <wps:cNvSpPr/>
                      <wps:spPr>
                        <a:xfrm>
                          <a:off x="0" y="0"/>
                          <a:ext cx="5991225" cy="5181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08EB8D" id="Rectangle 6" o:spid="_x0000_s1026" style="position:absolute;margin-left:.75pt;margin-top:1.95pt;width:471.75pt;height:40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" filled="f" strokecolor="#1f4d78 [1604]" strokeweight="1pt"/>
            </w:pict>
          </mc:Fallback>
        </mc:AlternateContent>
      </w:r>
    </w:p>
    <w:p w14:paraId="1F976F1C" w14:textId="77777777" w:rsidR="00494622" w:rsidRDefault="00494622" w:rsidP="00494622">
      <w:pPr>
        <w:pStyle w:val="Paragraph"/>
      </w:pPr>
    </w:p>
    <w:p w14:paraId="0F8E3FB2" w14:textId="77777777" w:rsidR="00494622" w:rsidRDefault="00494622" w:rsidP="00494622">
      <w:pPr>
        <w:pStyle w:val="Paragraph"/>
      </w:pPr>
    </w:p>
    <w:p w14:paraId="5F2E3DD1" w14:textId="77777777" w:rsidR="00494622" w:rsidRDefault="00494622" w:rsidP="00494622">
      <w:pPr>
        <w:pStyle w:val="Paragraph"/>
      </w:pPr>
    </w:p>
    <w:p w14:paraId="0C0676F0" w14:textId="77777777" w:rsidR="00494622" w:rsidRDefault="00494622" w:rsidP="00494622">
      <w:pPr>
        <w:pStyle w:val="Paragraph"/>
      </w:pPr>
    </w:p>
    <w:p w14:paraId="6F0D79E6" w14:textId="77777777" w:rsidR="00494622" w:rsidRDefault="00494622" w:rsidP="00494622">
      <w:pPr>
        <w:pStyle w:val="Paragraph"/>
      </w:pPr>
    </w:p>
    <w:p w14:paraId="730A6CE7" w14:textId="77777777" w:rsidR="00494622" w:rsidRDefault="00494622" w:rsidP="00494622">
      <w:pPr>
        <w:pStyle w:val="Paragraph"/>
      </w:pPr>
    </w:p>
    <w:p w14:paraId="7200DFF6" w14:textId="77777777" w:rsidR="00494622" w:rsidRDefault="00494622" w:rsidP="00494622">
      <w:pPr>
        <w:pStyle w:val="Paragraph"/>
      </w:pPr>
    </w:p>
    <w:p w14:paraId="269CDEEC" w14:textId="77777777" w:rsidR="00494622" w:rsidRDefault="00494622" w:rsidP="00494622">
      <w:pPr>
        <w:pStyle w:val="Paragraph"/>
      </w:pPr>
    </w:p>
    <w:p w14:paraId="6B20D5A1" w14:textId="77777777" w:rsidR="00494622" w:rsidRDefault="00494622" w:rsidP="00494622">
      <w:pPr>
        <w:pStyle w:val="Paragraph"/>
      </w:pPr>
    </w:p>
    <w:p w14:paraId="65B06FC8" w14:textId="77777777" w:rsidR="00494622" w:rsidRDefault="00494622" w:rsidP="00494622">
      <w:pPr>
        <w:pStyle w:val="Paragraph"/>
      </w:pPr>
    </w:p>
    <w:p w14:paraId="3CBD33E2" w14:textId="77777777" w:rsidR="00494622" w:rsidRDefault="00494622" w:rsidP="00494622">
      <w:pPr>
        <w:pStyle w:val="Paragraph"/>
      </w:pPr>
    </w:p>
    <w:p w14:paraId="417C31FA" w14:textId="77777777" w:rsidR="00494622" w:rsidRDefault="00494622" w:rsidP="00494622">
      <w:pPr>
        <w:pStyle w:val="Paragraph"/>
      </w:pPr>
    </w:p>
    <w:p w14:paraId="54962B98" w14:textId="77777777" w:rsidR="00494622" w:rsidRDefault="00494622" w:rsidP="00494622">
      <w:pPr>
        <w:pStyle w:val="Paragraph"/>
      </w:pPr>
    </w:p>
    <w:p w14:paraId="20135604" w14:textId="77777777" w:rsidR="00494622" w:rsidRDefault="00494622" w:rsidP="00494622">
      <w:pPr>
        <w:pStyle w:val="Paragraph"/>
      </w:pPr>
    </w:p>
    <w:p w14:paraId="20D78B3B" w14:textId="77777777" w:rsidR="00494622" w:rsidRDefault="00494622" w:rsidP="00494622">
      <w:pPr>
        <w:pStyle w:val="Paragraph"/>
      </w:pPr>
    </w:p>
    <w:p w14:paraId="08051D9F" w14:textId="77777777" w:rsidR="00494622" w:rsidRDefault="00494622" w:rsidP="00494622">
      <w:pPr>
        <w:pStyle w:val="Paragraph"/>
      </w:pPr>
    </w:p>
    <w:p w14:paraId="474DFF4E" w14:textId="77777777" w:rsidR="00494622" w:rsidRDefault="00494622" w:rsidP="00494622">
      <w:pPr>
        <w:pStyle w:val="Paragraph"/>
      </w:pPr>
    </w:p>
    <w:p w14:paraId="16482310" w14:textId="77777777" w:rsidR="00494622" w:rsidRDefault="00494622" w:rsidP="00494622">
      <w:pPr>
        <w:pStyle w:val="Paragraph"/>
      </w:pPr>
    </w:p>
    <w:p w14:paraId="6875DA7A" w14:textId="77777777" w:rsidR="00494622" w:rsidRDefault="00494622" w:rsidP="00494622">
      <w:pPr>
        <w:pStyle w:val="Paragraph"/>
      </w:pPr>
    </w:p>
    <w:p w14:paraId="0C4B66F8" w14:textId="77777777" w:rsidR="00494622" w:rsidRDefault="00494622" w:rsidP="00494622">
      <w:pPr>
        <w:pStyle w:val="Paragraph"/>
      </w:pPr>
    </w:p>
    <w:p w14:paraId="43B9FA1B" w14:textId="77777777" w:rsidR="00494622" w:rsidRDefault="00494622" w:rsidP="00494622">
      <w:pPr>
        <w:pStyle w:val="Paragraph"/>
      </w:pPr>
    </w:p>
    <w:p w14:paraId="50BCB89F" w14:textId="77777777" w:rsidR="00494622" w:rsidRDefault="00494622" w:rsidP="00494622">
      <w:pPr>
        <w:pStyle w:val="Paragraph"/>
      </w:pPr>
    </w:p>
    <w:p w14:paraId="73038B4B" w14:textId="77777777" w:rsidR="00494622" w:rsidRDefault="00494622" w:rsidP="00494622">
      <w:pPr>
        <w:pStyle w:val="Paragraph"/>
      </w:pPr>
      <w:r>
        <w:tab/>
        <w:t>Materials Required:</w:t>
      </w:r>
    </w:p>
    <w:p w14:paraId="6A03ACC9" w14:textId="77777777" w:rsidR="00494622" w:rsidRDefault="00494622" w:rsidP="00494622">
      <w:pPr>
        <w:pStyle w:val="Paragraph"/>
      </w:pPr>
    </w:p>
    <w:p w14:paraId="2A0894A1" w14:textId="77777777" w:rsidR="00494622" w:rsidRDefault="00494622" w:rsidP="00494622">
      <w:pPr>
        <w:pStyle w:val="Paragraph"/>
      </w:pPr>
    </w:p>
    <w:p w14:paraId="263AB6C3" w14:textId="77777777" w:rsidR="00494622" w:rsidRDefault="00494622" w:rsidP="00494622">
      <w:pPr>
        <w:pStyle w:val="Paragraph"/>
      </w:pPr>
    </w:p>
    <w:p w14:paraId="594EC5C4" w14:textId="77777777" w:rsidR="00BA48D7" w:rsidRDefault="00BA48D7" w:rsidP="00494622">
      <w:pPr>
        <w:pStyle w:val="Paragraph"/>
      </w:pPr>
      <w:bookmarkStart w:id="0" w:name="_GoBack"/>
      <w:bookmarkEnd w:id="0"/>
    </w:p>
    <w:p w14:paraId="5B5C39DE" w14:textId="77777777" w:rsidR="00494622" w:rsidRDefault="00494622" w:rsidP="00494622">
      <w:pPr>
        <w:pStyle w:val="Paragraph"/>
      </w:pPr>
    </w:p>
    <w:p w14:paraId="7C24EEC2" w14:textId="77777777" w:rsidR="00494622" w:rsidRDefault="00494622" w:rsidP="00494622">
      <w:pPr>
        <w:pStyle w:val="Paragraph"/>
      </w:pPr>
    </w:p>
    <w:p w14:paraId="2FE88502" w14:textId="77777777" w:rsidR="00E7243E" w:rsidRDefault="00E7243E" w:rsidP="00494622"/>
    <w:p w14:paraId="06437360" w14:textId="77777777" w:rsidR="00494622" w:rsidRDefault="00494622" w:rsidP="00494622">
      <w:r>
        <w:t xml:space="preserve">Construction Phase </w:t>
      </w:r>
    </w:p>
    <w:p w14:paraId="64ADCE97" w14:textId="77777777" w:rsidR="00494622" w:rsidRDefault="00494622" w:rsidP="00494622">
      <w:pPr>
        <w:pStyle w:val="Paragraph"/>
      </w:pPr>
      <w:r w:rsidRPr="00494622">
        <w:t>Build your irrigation system. During construction you may decide you need additional items or tha</w:t>
      </w:r>
      <w:r>
        <w:t xml:space="preserve">t your design needs to change. </w:t>
      </w:r>
      <w:r w:rsidRPr="00494622">
        <w:t xml:space="preserve">This is ok -- just make a new sketch and revise your materials list. You may want to trade items with other </w:t>
      </w:r>
      <w:r w:rsidR="0088356F" w:rsidRPr="00494622">
        <w:t>teams or</w:t>
      </w:r>
      <w:r w:rsidRPr="00494622">
        <w:t xml:space="preserve"> request additional materials from your teacher.</w:t>
      </w:r>
    </w:p>
    <w:p w14:paraId="7ADB50D7" w14:textId="77777777" w:rsidR="00E7243E" w:rsidRDefault="00E7243E" w:rsidP="00494B21"/>
    <w:p w14:paraId="4AB94E14" w14:textId="77777777" w:rsidR="00494B21" w:rsidRDefault="00494B21" w:rsidP="00494B21">
      <w:r>
        <w:lastRenderedPageBreak/>
        <w:t xml:space="preserve">Testing Phase </w:t>
      </w:r>
    </w:p>
    <w:p w14:paraId="41F5266A" w14:textId="77777777" w:rsidR="00494B21" w:rsidRDefault="00494B21" w:rsidP="00494B21">
      <w:pPr>
        <w:pStyle w:val="Paragraph"/>
      </w:pPr>
      <w:r w:rsidRPr="00494B21">
        <w:t>Each team will test their irrigation system to see how it functions.</w:t>
      </w:r>
      <w:r>
        <w:t xml:space="preserve"> </w:t>
      </w:r>
    </w:p>
    <w:p w14:paraId="74CF7F7B" w14:textId="77777777" w:rsidR="00494B21" w:rsidRDefault="00494B21" w:rsidP="00494B21">
      <w:pPr>
        <w:pStyle w:val="Paragraph"/>
      </w:pPr>
    </w:p>
    <w:p w14:paraId="575A7CC1" w14:textId="77777777" w:rsidR="00494B21" w:rsidRDefault="00494B21" w:rsidP="00494B21">
      <w:r>
        <w:t xml:space="preserve">Evaluation Phase </w:t>
      </w:r>
    </w:p>
    <w:p w14:paraId="4570E7AE" w14:textId="77777777" w:rsidR="00494B21" w:rsidRDefault="00E7243E" w:rsidP="00494B21">
      <w:pPr>
        <w:pStyle w:val="Paragraph"/>
      </w:pPr>
      <w:r>
        <w:t>As a team, e</w:t>
      </w:r>
      <w:r w:rsidR="00B020E1" w:rsidRPr="00B020E1">
        <w:t xml:space="preserve">valuate </w:t>
      </w:r>
      <w:r>
        <w:t xml:space="preserve">your results by answering the questions below. </w:t>
      </w:r>
    </w:p>
    <w:p w14:paraId="1774E9D0" w14:textId="77777777" w:rsidR="00B020E1" w:rsidRDefault="00B020E1" w:rsidP="00494B21">
      <w:pPr>
        <w:pStyle w:val="Paragraph"/>
      </w:pPr>
    </w:p>
    <w:p w14:paraId="7B3A7DBE" w14:textId="77777777" w:rsidR="00B020E1" w:rsidRDefault="00B020E1" w:rsidP="00B020E1">
      <w:pPr>
        <w:pStyle w:val="Paragraph"/>
        <w:numPr>
          <w:ilvl w:val="0"/>
          <w:numId w:val="5"/>
        </w:numPr>
      </w:pPr>
      <w:r w:rsidRPr="00B020E1">
        <w:t>Did you succeed in creating an irrigation system</w:t>
      </w:r>
      <w:r>
        <w:t>? What worked well?</w:t>
      </w:r>
    </w:p>
    <w:p w14:paraId="0DF6D02C" w14:textId="77777777" w:rsidR="00B020E1" w:rsidRDefault="00B020E1" w:rsidP="00B020E1">
      <w:pPr>
        <w:pStyle w:val="Paragraph"/>
      </w:pPr>
    </w:p>
    <w:p w14:paraId="509CDC0F" w14:textId="77777777" w:rsidR="00B020E1" w:rsidRDefault="00B020E1" w:rsidP="00B020E1">
      <w:pPr>
        <w:pStyle w:val="Paragraph"/>
      </w:pPr>
    </w:p>
    <w:p w14:paraId="2CB30E82" w14:textId="77777777" w:rsidR="00B020E1" w:rsidRDefault="00B020E1" w:rsidP="00B020E1">
      <w:pPr>
        <w:pStyle w:val="Paragraph"/>
      </w:pPr>
    </w:p>
    <w:p w14:paraId="6C4049A5" w14:textId="77777777" w:rsidR="00B020E1" w:rsidRDefault="00B020E1" w:rsidP="00B020E1">
      <w:pPr>
        <w:pStyle w:val="Paragraph"/>
      </w:pPr>
    </w:p>
    <w:p w14:paraId="79563686" w14:textId="77777777" w:rsidR="00B020E1" w:rsidRDefault="00B020E1" w:rsidP="00B020E1">
      <w:pPr>
        <w:pStyle w:val="Paragraph"/>
      </w:pPr>
    </w:p>
    <w:p w14:paraId="7B76AEFC" w14:textId="77777777" w:rsidR="00B020E1" w:rsidRDefault="00B020E1" w:rsidP="00B020E1">
      <w:pPr>
        <w:pStyle w:val="Paragraph"/>
        <w:numPr>
          <w:ilvl w:val="0"/>
          <w:numId w:val="5"/>
        </w:numPr>
      </w:pPr>
      <w:r w:rsidRPr="00B020E1">
        <w:t>If your system failed, what do you think went wrong?</w:t>
      </w:r>
    </w:p>
    <w:p w14:paraId="1323E094" w14:textId="77777777" w:rsidR="00B020E1" w:rsidRDefault="00B020E1" w:rsidP="00B020E1">
      <w:pPr>
        <w:pStyle w:val="Paragraph"/>
      </w:pPr>
    </w:p>
    <w:p w14:paraId="626B37F3" w14:textId="77777777" w:rsidR="00B020E1" w:rsidRDefault="00B020E1" w:rsidP="00B020E1">
      <w:pPr>
        <w:pStyle w:val="Paragraph"/>
      </w:pPr>
    </w:p>
    <w:p w14:paraId="464E493B" w14:textId="77777777" w:rsidR="00B020E1" w:rsidRDefault="00B020E1" w:rsidP="00B020E1">
      <w:pPr>
        <w:pStyle w:val="Paragraph"/>
      </w:pPr>
    </w:p>
    <w:p w14:paraId="445C421D" w14:textId="77777777" w:rsidR="00B020E1" w:rsidRDefault="00B020E1" w:rsidP="00B020E1">
      <w:pPr>
        <w:pStyle w:val="Paragraph"/>
      </w:pPr>
    </w:p>
    <w:p w14:paraId="226118AC" w14:textId="77777777" w:rsidR="00B020E1" w:rsidRDefault="00B020E1" w:rsidP="00B020E1">
      <w:pPr>
        <w:pStyle w:val="Paragraph"/>
      </w:pPr>
    </w:p>
    <w:p w14:paraId="01FC3290" w14:textId="77777777" w:rsidR="00B020E1" w:rsidRDefault="00B020E1" w:rsidP="00B020E1">
      <w:pPr>
        <w:pStyle w:val="Paragraph"/>
        <w:numPr>
          <w:ilvl w:val="0"/>
          <w:numId w:val="5"/>
        </w:numPr>
      </w:pPr>
      <w:r w:rsidRPr="00B020E1">
        <w:t>Did you decide to revise your original design while in the construction phase?  Why?  How?</w:t>
      </w:r>
    </w:p>
    <w:p w14:paraId="432C7B01" w14:textId="77777777" w:rsidR="00B020E1" w:rsidRDefault="00B020E1" w:rsidP="00B020E1">
      <w:pPr>
        <w:pStyle w:val="Paragraph"/>
      </w:pPr>
    </w:p>
    <w:p w14:paraId="1C77B427" w14:textId="77777777" w:rsidR="00B020E1" w:rsidRDefault="00B020E1" w:rsidP="00B020E1">
      <w:pPr>
        <w:pStyle w:val="Paragraph"/>
      </w:pPr>
    </w:p>
    <w:p w14:paraId="3746FE08" w14:textId="77777777" w:rsidR="00B020E1" w:rsidRDefault="00B020E1" w:rsidP="00B020E1">
      <w:pPr>
        <w:pStyle w:val="Paragraph"/>
      </w:pPr>
    </w:p>
    <w:p w14:paraId="398C45C9" w14:textId="77777777" w:rsidR="00B020E1" w:rsidRDefault="00B020E1" w:rsidP="00B020E1">
      <w:pPr>
        <w:pStyle w:val="Paragraph"/>
      </w:pPr>
    </w:p>
    <w:p w14:paraId="555DF16E" w14:textId="77777777" w:rsidR="00B020E1" w:rsidRDefault="00B020E1" w:rsidP="00B020E1">
      <w:pPr>
        <w:pStyle w:val="Paragraph"/>
      </w:pPr>
    </w:p>
    <w:p w14:paraId="1003F8C2" w14:textId="77777777" w:rsidR="00B020E1" w:rsidRDefault="00B020E1" w:rsidP="00B020E1">
      <w:pPr>
        <w:pStyle w:val="Paragraph"/>
      </w:pPr>
    </w:p>
    <w:p w14:paraId="036ADE42" w14:textId="77777777" w:rsidR="00B020E1" w:rsidRDefault="00B020E1" w:rsidP="00B020E1">
      <w:pPr>
        <w:pStyle w:val="Paragraph"/>
        <w:numPr>
          <w:ilvl w:val="0"/>
          <w:numId w:val="5"/>
        </w:numPr>
      </w:pPr>
      <w:r>
        <w:t xml:space="preserve">Do you think agricultural </w:t>
      </w:r>
      <w:r w:rsidRPr="00B020E1">
        <w:t>engineers have to adapt their original plans during the construction of systems or products?  Why?</w:t>
      </w:r>
      <w:r>
        <w:br/>
      </w:r>
      <w:r>
        <w:br/>
      </w:r>
      <w:r>
        <w:br/>
      </w:r>
    </w:p>
    <w:p w14:paraId="35DD2ACC" w14:textId="77777777" w:rsidR="00B020E1" w:rsidRDefault="00B020E1" w:rsidP="00B020E1">
      <w:pPr>
        <w:pStyle w:val="Paragraph"/>
      </w:pPr>
    </w:p>
    <w:p w14:paraId="00BF9D05" w14:textId="77777777" w:rsidR="00B020E1" w:rsidRDefault="00B020E1" w:rsidP="00B020E1">
      <w:pPr>
        <w:pStyle w:val="Paragraph"/>
      </w:pPr>
    </w:p>
    <w:p w14:paraId="51F7722D" w14:textId="77777777" w:rsidR="00B020E1" w:rsidRDefault="00B020E1" w:rsidP="00B020E1">
      <w:pPr>
        <w:pStyle w:val="Paragraph"/>
      </w:pPr>
    </w:p>
    <w:p w14:paraId="1CE40C61" w14:textId="77777777" w:rsidR="00B020E1" w:rsidRDefault="00B020E1" w:rsidP="00B020E1">
      <w:pPr>
        <w:pStyle w:val="Paragraph"/>
        <w:numPr>
          <w:ilvl w:val="0"/>
          <w:numId w:val="5"/>
        </w:numPr>
      </w:pPr>
      <w:r w:rsidRPr="00B020E1">
        <w:t>If you had to do it all over again, how would your planned design change?  Why?</w:t>
      </w:r>
    </w:p>
    <w:sectPr w:rsidR="00B020E1" w:rsidSect="0034537B">
      <w:headerReference w:type="default" r:id="rId10"/>
      <w:footerReference w:type="default" r:id="rId11"/>
      <w:pgSz w:w="12240" w:h="15840"/>
      <w:pgMar w:top="216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D6301F" w14:textId="77777777" w:rsidR="00933C03" w:rsidRDefault="00933C03" w:rsidP="006868B1">
      <w:r>
        <w:separator/>
      </w:r>
    </w:p>
  </w:endnote>
  <w:endnote w:type="continuationSeparator" w:id="0">
    <w:p w14:paraId="5F0EAE7F" w14:textId="77777777" w:rsidR="00933C03" w:rsidRDefault="00933C03" w:rsidP="006868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1847325"/>
      <w:docPartObj>
        <w:docPartGallery w:val="Page Numbers (Bottom of Page)"/>
        <w:docPartUnique/>
      </w:docPartObj>
    </w:sdtPr>
    <w:sdtEndPr>
      <w:rPr>
        <w:b w:val="0"/>
        <w:noProof/>
        <w:color w:val="051A3A"/>
      </w:rPr>
    </w:sdtEndPr>
    <w:sdtContent>
      <w:p w14:paraId="541B327D" w14:textId="77777777" w:rsidR="0034537B" w:rsidRPr="000849BF" w:rsidRDefault="0034537B" w:rsidP="0034537B">
        <w:pPr>
          <w:pStyle w:val="Footer"/>
          <w:rPr>
            <w:b w:val="0"/>
            <w:color w:val="051A3A"/>
          </w:rPr>
        </w:pPr>
        <w:r w:rsidRPr="00E70CCC">
          <w:rPr>
            <w:rFonts w:cs="Times New Roman"/>
            <w:noProof/>
            <w:color w:val="B71D21"/>
            <w:sz w:val="24"/>
            <w:szCs w:val="24"/>
          </w:rPr>
          <mc:AlternateContent>
            <mc:Choice Requires="wps">
              <w:drawing>
                <wp:anchor distT="0" distB="0" distL="114300" distR="114300" simplePos="0" relativeHeight="251661312" behindDoc="0" locked="0" layoutInCell="1" allowOverlap="1" wp14:anchorId="470D7653" wp14:editId="6A811C14">
                  <wp:simplePos x="0" y="0"/>
                  <wp:positionH relativeFrom="margin">
                    <wp:align>center</wp:align>
                  </wp:positionH>
                  <wp:positionV relativeFrom="paragraph">
                    <wp:posOffset>-158115</wp:posOffset>
                  </wp:positionV>
                  <wp:extent cx="59436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5943600" cy="0"/>
                          </a:xfrm>
                          <a:prstGeom prst="line">
                            <a:avLst/>
                          </a:prstGeom>
                          <a:ln w="25400">
                            <a:solidFill>
                              <a:srgbClr val="051A3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9927109" id="Straight Connector 3" o:spid="_x0000_s1026" style="position:absolute;z-index:25166131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2.45pt" to="468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" strokecolor="#051a3a" strokeweight="2pt">
                  <v:stroke joinstyle="miter"/>
                  <w10:wrap anchorx="margin"/>
                </v:line>
              </w:pict>
            </mc:Fallback>
          </mc:AlternateContent>
        </w:r>
        <w:r w:rsidRPr="000849BF">
          <w:rPr>
            <w:color w:val="B71D21"/>
          </w:rPr>
          <w:t>agri.nv.gov/aglit</w:t>
        </w:r>
        <w:r w:rsidRPr="000849BF">
          <w:rPr>
            <w:b w:val="0"/>
            <w:color w:val="051A3A"/>
          </w:rPr>
          <w:tab/>
        </w:r>
        <w:r w:rsidRPr="000849BF">
          <w:rPr>
            <w:b w:val="0"/>
            <w:color w:val="051A3A"/>
          </w:rPr>
          <w:tab/>
        </w:r>
        <w:r w:rsidRPr="000849BF">
          <w:rPr>
            <w:b w:val="0"/>
            <w:color w:val="B71D21"/>
          </w:rPr>
          <w:t xml:space="preserve">page | </w:t>
        </w:r>
        <w:r w:rsidRPr="000849BF">
          <w:rPr>
            <w:b w:val="0"/>
            <w:color w:val="B71D21"/>
          </w:rPr>
          <w:fldChar w:fldCharType="begin"/>
        </w:r>
        <w:r w:rsidRPr="000849BF">
          <w:rPr>
            <w:b w:val="0"/>
            <w:color w:val="B71D21"/>
          </w:rPr>
          <w:instrText xml:space="preserve"> PAGE   \* MERGEFORMAT </w:instrText>
        </w:r>
        <w:r w:rsidRPr="000849BF">
          <w:rPr>
            <w:b w:val="0"/>
            <w:color w:val="B71D21"/>
          </w:rPr>
          <w:fldChar w:fldCharType="separate"/>
        </w:r>
        <w:r w:rsidR="008B094E">
          <w:rPr>
            <w:b w:val="0"/>
            <w:noProof/>
            <w:color w:val="B71D21"/>
          </w:rPr>
          <w:t>1</w:t>
        </w:r>
        <w:r w:rsidRPr="000849BF">
          <w:rPr>
            <w:b w:val="0"/>
            <w:noProof/>
            <w:color w:val="B71D21"/>
          </w:rPr>
          <w:fldChar w:fldCharType="end"/>
        </w:r>
      </w:p>
    </w:sdtContent>
  </w:sdt>
  <w:p w14:paraId="326CD3EE" w14:textId="77777777" w:rsidR="0034537B" w:rsidRDefault="003453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669F3E" w14:textId="77777777" w:rsidR="00933C03" w:rsidRDefault="00933C03" w:rsidP="006868B1">
      <w:r>
        <w:separator/>
      </w:r>
    </w:p>
  </w:footnote>
  <w:footnote w:type="continuationSeparator" w:id="0">
    <w:p w14:paraId="1A36A149" w14:textId="77777777" w:rsidR="00933C03" w:rsidRDefault="00933C03" w:rsidP="006868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D79EA6" w14:textId="77777777" w:rsidR="006868B1" w:rsidRDefault="0034537B">
    <w:pPr>
      <w:pStyle w:val="Header"/>
      <w:rPr>
        <w:rFonts w:cs="Times New Roman"/>
        <w:color w:val="051A3A"/>
        <w:sz w:val="24"/>
        <w:szCs w:val="24"/>
      </w:rPr>
    </w:pPr>
    <w:r>
      <w:rPr>
        <w:rFonts w:cs="Times New Roman"/>
        <w:noProof/>
        <w:color w:val="051A3A"/>
        <w:sz w:val="24"/>
        <w:szCs w:val="24"/>
      </w:rPr>
      <w:drawing>
        <wp:anchor distT="0" distB="0" distL="114300" distR="114300" simplePos="0" relativeHeight="251658240" behindDoc="0" locked="0" layoutInCell="1" allowOverlap="1" wp14:anchorId="77BD6FD0" wp14:editId="397763CB">
          <wp:simplePos x="0" y="0"/>
          <wp:positionH relativeFrom="margin">
            <wp:align>right</wp:align>
          </wp:positionH>
          <wp:positionV relativeFrom="paragraph">
            <wp:posOffset>14605</wp:posOffset>
          </wp:positionV>
          <wp:extent cx="2242366" cy="697865"/>
          <wp:effectExtent l="0" t="0" r="5715"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vada.png"/>
                  <pic:cNvPicPr/>
                </pic:nvPicPr>
                <pic:blipFill>
                  <a:blip r:embed="rId1">
                    <a:extLst>
                      <a:ext uri="{28A0092B-C50C-407E-A947-70E740481C1C}">
                        <a14:useLocalDpi xmlns:a14="http://schemas.microsoft.com/office/drawing/2010/main" val="0"/>
                      </a:ext>
                    </a:extLst>
                  </a:blip>
                  <a:stretch>
                    <a:fillRect/>
                  </a:stretch>
                </pic:blipFill>
                <pic:spPr>
                  <a:xfrm>
                    <a:off x="0" y="0"/>
                    <a:ext cx="2242366" cy="697865"/>
                  </a:xfrm>
                  <a:prstGeom prst="rect">
                    <a:avLst/>
                  </a:prstGeom>
                </pic:spPr>
              </pic:pic>
            </a:graphicData>
          </a:graphic>
          <wp14:sizeRelH relativeFrom="page">
            <wp14:pctWidth>0</wp14:pctWidth>
          </wp14:sizeRelH>
          <wp14:sizeRelV relativeFrom="page">
            <wp14:pctHeight>0</wp14:pctHeight>
          </wp14:sizeRelV>
        </wp:anchor>
      </w:drawing>
    </w:r>
  </w:p>
  <w:p w14:paraId="2CEE0CBD" w14:textId="77777777" w:rsidR="0034537B" w:rsidRDefault="0034537B">
    <w:pPr>
      <w:pStyle w:val="Header"/>
      <w:rPr>
        <w:rFonts w:cs="Times New Roman"/>
        <w:color w:val="051A3A"/>
        <w:sz w:val="24"/>
        <w:szCs w:val="24"/>
      </w:rPr>
    </w:pPr>
  </w:p>
  <w:p w14:paraId="436B7E9C" w14:textId="77777777" w:rsidR="006868B1" w:rsidRPr="002E6338" w:rsidRDefault="004A3816" w:rsidP="006868B1">
    <w:pPr>
      <w:pStyle w:val="Header"/>
      <w:tabs>
        <w:tab w:val="clear" w:pos="4680"/>
      </w:tabs>
      <w:rPr>
        <w:rFonts w:cs="Times New Roman"/>
        <w:color w:val="051A3A"/>
        <w:sz w:val="22"/>
        <w:szCs w:val="24"/>
      </w:rPr>
    </w:pPr>
    <w:r w:rsidRPr="002E6338">
      <w:rPr>
        <w:rFonts w:cs="Times New Roman"/>
        <w:color w:val="051A3A"/>
        <w:sz w:val="22"/>
        <w:szCs w:val="24"/>
      </w:rPr>
      <w:t>Worksheet</w:t>
    </w:r>
    <w:r w:rsidR="004F060A" w:rsidRPr="002E6338">
      <w:rPr>
        <w:rFonts w:cs="Times New Roman"/>
        <w:color w:val="051A3A"/>
        <w:sz w:val="22"/>
        <w:szCs w:val="24"/>
      </w:rPr>
      <w:t xml:space="preserve">: </w:t>
    </w:r>
    <w:r w:rsidR="002E6338" w:rsidRPr="002E6338">
      <w:rPr>
        <w:rFonts w:cs="Times New Roman"/>
        <w:color w:val="051A3A"/>
        <w:sz w:val="22"/>
        <w:szCs w:val="24"/>
      </w:rPr>
      <w:t>Design a Model Irrigation System</w:t>
    </w:r>
  </w:p>
  <w:p w14:paraId="0DE4F93F" w14:textId="77777777" w:rsidR="006868B1" w:rsidRDefault="006868B1" w:rsidP="006868B1">
    <w:pPr>
      <w:pStyle w:val="Header"/>
      <w:tabs>
        <w:tab w:val="clear" w:pos="4680"/>
      </w:tabs>
      <w:rPr>
        <w:rFonts w:cs="Times New Roman"/>
        <w:b w:val="0"/>
        <w:color w:val="C00000"/>
        <w:sz w:val="24"/>
        <w:szCs w:val="24"/>
      </w:rPr>
    </w:pPr>
    <w:r w:rsidRPr="006868B1">
      <w:rPr>
        <w:rFonts w:cs="Times New Roman"/>
        <w:b w:val="0"/>
        <w:color w:val="C00000"/>
        <w:sz w:val="24"/>
        <w:szCs w:val="24"/>
      </w:rPr>
      <w:t>Nevada Agriculture and Water Series</w:t>
    </w:r>
  </w:p>
  <w:p w14:paraId="243A9FCF" w14:textId="77777777" w:rsidR="0034537B" w:rsidRPr="006868B1" w:rsidRDefault="0034537B" w:rsidP="006868B1">
    <w:pPr>
      <w:pStyle w:val="Header"/>
      <w:tabs>
        <w:tab w:val="clear" w:pos="4680"/>
      </w:tabs>
      <w:rPr>
        <w:rFonts w:cs="Times New Roman"/>
        <w:b w:val="0"/>
        <w:color w:val="C00000"/>
        <w:sz w:val="24"/>
        <w:szCs w:val="24"/>
      </w:rPr>
    </w:pPr>
    <w:r>
      <w:rPr>
        <w:rFonts w:cs="Times New Roman"/>
        <w:b w:val="0"/>
        <w:noProof/>
        <w:color w:val="C00000"/>
        <w:sz w:val="24"/>
        <w:szCs w:val="24"/>
      </w:rPr>
      <mc:AlternateContent>
        <mc:Choice Requires="wps">
          <w:drawing>
            <wp:anchor distT="0" distB="0" distL="114300" distR="114300" simplePos="0" relativeHeight="251659264" behindDoc="0" locked="0" layoutInCell="1" allowOverlap="1" wp14:anchorId="343C2582" wp14:editId="0277C000">
              <wp:simplePos x="0" y="0"/>
              <wp:positionH relativeFrom="margin">
                <wp:posOffset>-9525</wp:posOffset>
              </wp:positionH>
              <wp:positionV relativeFrom="paragraph">
                <wp:posOffset>78105</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5943600" cy="0"/>
                      </a:xfrm>
                      <a:prstGeom prst="line">
                        <a:avLst/>
                      </a:prstGeom>
                      <a:ln w="25400">
                        <a:solidFill>
                          <a:srgbClr val="051A3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3EED0BF" id="Straight Connector 2" o:spid="_x0000_s1026" style="position:absolute;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75pt,6.15pt" to="467.2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" strokecolor="#051a3a" strokeweight="2pt">
              <v:stroke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A04B51"/>
    <w:multiLevelType w:val="hybridMultilevel"/>
    <w:tmpl w:val="3500C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307535E"/>
    <w:multiLevelType w:val="hybridMultilevel"/>
    <w:tmpl w:val="0E1474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71720B6"/>
    <w:multiLevelType w:val="hybridMultilevel"/>
    <w:tmpl w:val="302C7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1B501E4"/>
    <w:multiLevelType w:val="hybridMultilevel"/>
    <w:tmpl w:val="591A8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4D42D46"/>
    <w:multiLevelType w:val="hybridMultilevel"/>
    <w:tmpl w:val="0074D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5BFB"/>
    <w:rsid w:val="000849BF"/>
    <w:rsid w:val="00186034"/>
    <w:rsid w:val="00235AA5"/>
    <w:rsid w:val="0026770F"/>
    <w:rsid w:val="00285F98"/>
    <w:rsid w:val="0029642E"/>
    <w:rsid w:val="002E6338"/>
    <w:rsid w:val="0034537B"/>
    <w:rsid w:val="00411A56"/>
    <w:rsid w:val="00413291"/>
    <w:rsid w:val="0045342A"/>
    <w:rsid w:val="00494622"/>
    <w:rsid w:val="00494B21"/>
    <w:rsid w:val="004A3816"/>
    <w:rsid w:val="004F060A"/>
    <w:rsid w:val="00521A9E"/>
    <w:rsid w:val="00545DFF"/>
    <w:rsid w:val="006868B1"/>
    <w:rsid w:val="006A10A3"/>
    <w:rsid w:val="00715BFB"/>
    <w:rsid w:val="00715CA2"/>
    <w:rsid w:val="00776E7C"/>
    <w:rsid w:val="007B419C"/>
    <w:rsid w:val="0088356F"/>
    <w:rsid w:val="008B094E"/>
    <w:rsid w:val="008B3F3E"/>
    <w:rsid w:val="00933C03"/>
    <w:rsid w:val="00990AC0"/>
    <w:rsid w:val="009C3663"/>
    <w:rsid w:val="009F08AA"/>
    <w:rsid w:val="00A50F86"/>
    <w:rsid w:val="00B020E1"/>
    <w:rsid w:val="00BA35FF"/>
    <w:rsid w:val="00BA48D7"/>
    <w:rsid w:val="00D75AF1"/>
    <w:rsid w:val="00E70CCC"/>
    <w:rsid w:val="00E7243E"/>
    <w:rsid w:val="00EE2676"/>
    <w:rsid w:val="00EF2068"/>
    <w:rsid w:val="00F704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1FC2CFD"/>
  <w15:chartTrackingRefBased/>
  <w15:docId w15:val="{866805CF-C899-4361-AF3A-CBBFB1B7A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Subhead"/>
    <w:qFormat/>
    <w:rsid w:val="00411A56"/>
    <w:rPr>
      <w:rFonts w:ascii="Verdana" w:hAnsi="Verdana"/>
      <w:b/>
      <w:sz w:val="20"/>
    </w:rPr>
  </w:style>
  <w:style w:type="paragraph" w:styleId="Heading2">
    <w:name w:val="heading 2"/>
    <w:basedOn w:val="Normal"/>
    <w:next w:val="Normal"/>
    <w:link w:val="Heading2Char"/>
    <w:uiPriority w:val="9"/>
    <w:unhideWhenUsed/>
    <w:qFormat/>
    <w:rsid w:val="00D75AF1"/>
    <w:pPr>
      <w:keepNext/>
      <w:keepLines/>
      <w:spacing w:before="40"/>
      <w:outlineLvl w:val="1"/>
    </w:pPr>
    <w:rPr>
      <w:rFonts w:eastAsiaTheme="majorEastAsia" w:cstheme="majorBidi"/>
      <w:b w:val="0"/>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link w:val="ParagraphChar"/>
    <w:qFormat/>
    <w:rsid w:val="00411A56"/>
    <w:rPr>
      <w:rFonts w:ascii="Times New Roman" w:hAnsi="Times New Roman"/>
      <w:sz w:val="24"/>
    </w:rPr>
  </w:style>
  <w:style w:type="character" w:customStyle="1" w:styleId="ParagraphChar">
    <w:name w:val="Paragraph Char"/>
    <w:basedOn w:val="DefaultParagraphFont"/>
    <w:link w:val="Paragraph"/>
    <w:rsid w:val="00411A56"/>
    <w:rPr>
      <w:rFonts w:ascii="Times New Roman" w:hAnsi="Times New Roman"/>
      <w:sz w:val="24"/>
    </w:rPr>
  </w:style>
  <w:style w:type="character" w:customStyle="1" w:styleId="Heading2Char">
    <w:name w:val="Heading 2 Char"/>
    <w:basedOn w:val="DefaultParagraphFont"/>
    <w:link w:val="Heading2"/>
    <w:uiPriority w:val="9"/>
    <w:rsid w:val="00D75AF1"/>
    <w:rPr>
      <w:rFonts w:ascii="Verdana" w:eastAsiaTheme="majorEastAsia" w:hAnsi="Verdana" w:cstheme="majorBidi"/>
      <w:i/>
      <w:sz w:val="20"/>
      <w:szCs w:val="26"/>
    </w:rPr>
  </w:style>
  <w:style w:type="paragraph" w:styleId="Header">
    <w:name w:val="header"/>
    <w:basedOn w:val="Normal"/>
    <w:link w:val="HeaderChar"/>
    <w:uiPriority w:val="99"/>
    <w:unhideWhenUsed/>
    <w:rsid w:val="006868B1"/>
    <w:pPr>
      <w:tabs>
        <w:tab w:val="center" w:pos="4680"/>
        <w:tab w:val="right" w:pos="9360"/>
      </w:tabs>
    </w:pPr>
  </w:style>
  <w:style w:type="character" w:customStyle="1" w:styleId="HeaderChar">
    <w:name w:val="Header Char"/>
    <w:basedOn w:val="DefaultParagraphFont"/>
    <w:link w:val="Header"/>
    <w:uiPriority w:val="99"/>
    <w:rsid w:val="006868B1"/>
    <w:rPr>
      <w:rFonts w:ascii="Verdana" w:hAnsi="Verdana"/>
      <w:b/>
      <w:sz w:val="20"/>
    </w:rPr>
  </w:style>
  <w:style w:type="paragraph" w:styleId="Footer">
    <w:name w:val="footer"/>
    <w:basedOn w:val="Normal"/>
    <w:link w:val="FooterChar"/>
    <w:uiPriority w:val="99"/>
    <w:unhideWhenUsed/>
    <w:rsid w:val="006868B1"/>
    <w:pPr>
      <w:tabs>
        <w:tab w:val="center" w:pos="4680"/>
        <w:tab w:val="right" w:pos="9360"/>
      </w:tabs>
    </w:pPr>
  </w:style>
  <w:style w:type="character" w:customStyle="1" w:styleId="FooterChar">
    <w:name w:val="Footer Char"/>
    <w:basedOn w:val="DefaultParagraphFont"/>
    <w:link w:val="Footer"/>
    <w:uiPriority w:val="99"/>
    <w:rsid w:val="006868B1"/>
    <w:rPr>
      <w:rFonts w:ascii="Verdana" w:hAnsi="Verdana"/>
      <w:b/>
      <w:sz w:val="20"/>
    </w:rPr>
  </w:style>
  <w:style w:type="table" w:styleId="TableGrid">
    <w:name w:val="Table Grid"/>
    <w:basedOn w:val="TableNormal"/>
    <w:uiPriority w:val="39"/>
    <w:rsid w:val="00F704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A10A3"/>
    <w:pPr>
      <w:ind w:left="720"/>
      <w:contextualSpacing/>
    </w:pPr>
  </w:style>
  <w:style w:type="character" w:styleId="Hyperlink">
    <w:name w:val="Hyperlink"/>
    <w:basedOn w:val="DefaultParagraphFont"/>
    <w:uiPriority w:val="99"/>
    <w:unhideWhenUsed/>
    <w:rsid w:val="00494B21"/>
    <w:rPr>
      <w:color w:val="0563C1" w:themeColor="hyperlink"/>
      <w:u w:val="single"/>
    </w:rPr>
  </w:style>
  <w:style w:type="character" w:styleId="UnresolvedMention">
    <w:name w:val="Unresolved Mention"/>
    <w:basedOn w:val="DefaultParagraphFont"/>
    <w:uiPriority w:val="99"/>
    <w:semiHidden/>
    <w:unhideWhenUsed/>
    <w:rsid w:val="00494B2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tryengineering.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fagundes\AppData\Local\Microsoft\Windows\INetCache\Content.Outlook\NYR9SXWX\nv_ag_water_curriculum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nv_ag_water_curriculum_template</Template>
  <TotalTime>8</TotalTime>
  <Pages>3</Pages>
  <Words>501</Words>
  <Characters>2860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Nevada Department of Agriculture</dc:creator>
  <cp:keywords/>
  <dc:description/>
  <cp:lastModifiedBy>Amber Smyer</cp:lastModifiedBy>
  <cp:revision>5</cp:revision>
  <cp:lastPrinted>2019-03-04T05:39:00Z</cp:lastPrinted>
  <dcterms:created xsi:type="dcterms:W3CDTF">2018-12-12T20:15:00Z</dcterms:created>
  <dcterms:modified xsi:type="dcterms:W3CDTF">2019-06-06T22:49:00Z</dcterms:modified>
</cp:coreProperties>
</file>